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71F" w:rsidRPr="00007D01" w:rsidRDefault="009A471F" w:rsidP="00852545">
      <w:pPr>
        <w:rPr>
          <w:b/>
          <w:color w:val="4F81BD"/>
        </w:rPr>
      </w:pPr>
      <w:bookmarkStart w:id="0" w:name="_GoBack"/>
      <w:bookmarkEnd w:id="0"/>
      <w:r w:rsidRPr="00007D01">
        <w:rPr>
          <w:b/>
          <w:color w:val="4F81BD"/>
        </w:rPr>
        <w:t>Actividad piloto en el marco de la Membresía Asociada de la Argentina al Laboratorio Europeo de Biología Molecular (EMBL)</w:t>
      </w:r>
    </w:p>
    <w:p w:rsidR="009A471F" w:rsidRDefault="009A471F" w:rsidP="00852545">
      <w:pPr>
        <w:spacing w:after="0"/>
        <w:rPr>
          <w:b/>
          <w:color w:val="4F81BD"/>
          <w:lang w:val="es-ES"/>
        </w:rPr>
      </w:pPr>
      <w:r w:rsidRPr="00EC5F2A">
        <w:rPr>
          <w:b/>
          <w:color w:val="4F81BD"/>
          <w:lang w:val="es-ES"/>
        </w:rPr>
        <w:t>C</w:t>
      </w:r>
      <w:r>
        <w:rPr>
          <w:b/>
          <w:color w:val="4F81BD"/>
          <w:lang w:val="es-ES"/>
        </w:rPr>
        <w:t>onvocatoria para participar en Taller de Biología Estructural</w:t>
      </w:r>
    </w:p>
    <w:p w:rsidR="009A471F" w:rsidRDefault="009A471F" w:rsidP="00A6391B">
      <w:pPr>
        <w:rPr>
          <w:b/>
          <w:lang w:val="es-ES"/>
        </w:rPr>
      </w:pPr>
    </w:p>
    <w:p w:rsidR="009A471F" w:rsidRPr="00007D01" w:rsidRDefault="009A471F" w:rsidP="00A6391B">
      <w:pPr>
        <w:rPr>
          <w:b/>
          <w:lang w:val="es-ES"/>
        </w:rPr>
      </w:pPr>
      <w:r w:rsidRPr="00007D01">
        <w:rPr>
          <w:b/>
          <w:lang w:val="es-ES"/>
        </w:rPr>
        <w:t>FORMULARIO DE SOLICITUD</w:t>
      </w:r>
    </w:p>
    <w:p w:rsidR="009A471F" w:rsidRDefault="009A471F" w:rsidP="00A6391B">
      <w:pPr>
        <w:rPr>
          <w:b/>
          <w:lang w:val="es-ES"/>
        </w:rPr>
      </w:pPr>
    </w:p>
    <w:p w:rsidR="009A471F" w:rsidRPr="00007D01" w:rsidRDefault="009A471F" w:rsidP="00A6391B">
      <w:pPr>
        <w:rPr>
          <w:b/>
          <w:lang w:val="es-ES"/>
        </w:rPr>
      </w:pPr>
      <w:r w:rsidRPr="00007D01">
        <w:rPr>
          <w:b/>
          <w:lang w:val="es-ES"/>
        </w:rPr>
        <w:t>INFORMACIÓN  DE CONTACTO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Nombre y apellido: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Institución: 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E-mail: 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 xml:space="preserve">Teléfono laboral: </w:t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  <w:t>Teléfono celular: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Domicilio:</w:t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  <w:t>Código postal: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Fecha de nacimiento:</w:t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Nro. Documento:</w:t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  <w:r w:rsidRPr="001A3605">
        <w:rPr>
          <w:sz w:val="20"/>
          <w:szCs w:val="20"/>
          <w:lang w:val="es-ES"/>
        </w:rPr>
        <w:tab/>
      </w:r>
    </w:p>
    <w:p w:rsidR="009A471F" w:rsidRPr="001A3605" w:rsidRDefault="009A471F" w:rsidP="00A6391B">
      <w:pPr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Ciudad de origen:</w:t>
      </w:r>
    </w:p>
    <w:p w:rsidR="009A471F" w:rsidRDefault="009A471F" w:rsidP="00A6391B">
      <w:pPr>
        <w:rPr>
          <w:b/>
          <w:bCs/>
          <w:lang w:val="es-ES"/>
        </w:rPr>
      </w:pPr>
    </w:p>
    <w:p w:rsidR="009A471F" w:rsidRPr="00007D01" w:rsidRDefault="009A471F" w:rsidP="00A6391B">
      <w:pPr>
        <w:rPr>
          <w:b/>
          <w:bCs/>
          <w:lang w:val="es-ES"/>
        </w:rPr>
      </w:pPr>
      <w:r w:rsidRPr="00007D01">
        <w:rPr>
          <w:b/>
          <w:bCs/>
          <w:lang w:val="es-ES"/>
        </w:rPr>
        <w:t xml:space="preserve">ANTECEDENTES  </w:t>
      </w:r>
    </w:p>
    <w:p w:rsidR="009A471F" w:rsidRPr="001A3605" w:rsidRDefault="009A471F" w:rsidP="001A3605">
      <w:pPr>
        <w:jc w:val="both"/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Currículum vitae, con especial énfasis en las asignaturas, cursos, conferencias y los trabajos publicados en el campo de las Ciencias de la Vida (tres páginas como máximo)</w:t>
      </w:r>
    </w:p>
    <w:p w:rsidR="009A471F" w:rsidRPr="001A3605" w:rsidRDefault="009A471F" w:rsidP="001A3605">
      <w:pPr>
        <w:jc w:val="both"/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Impacto esperado en términos de incorporación de valor agregado al estudio, especialización o proyecto de investigación del interesado en el curso (una página como máximo).</w:t>
      </w:r>
    </w:p>
    <w:p w:rsidR="009A471F" w:rsidRPr="001A3605" w:rsidRDefault="009A471F" w:rsidP="001A3605">
      <w:pPr>
        <w:jc w:val="both"/>
        <w:rPr>
          <w:sz w:val="20"/>
          <w:szCs w:val="20"/>
          <w:lang w:val="es-ES"/>
        </w:rPr>
      </w:pPr>
      <w:r w:rsidRPr="001A3605">
        <w:rPr>
          <w:sz w:val="20"/>
          <w:szCs w:val="20"/>
          <w:lang w:val="es-ES"/>
        </w:rPr>
        <w:t>Carta de recomendación de la autoridad superior inmediata para recibir la capacitación (una página como máximo).</w:t>
      </w:r>
    </w:p>
    <w:p w:rsidR="009A471F" w:rsidRDefault="009A471F" w:rsidP="00A6391B"/>
    <w:p w:rsidR="009A471F" w:rsidRDefault="009A471F" w:rsidP="00A6391B"/>
    <w:p w:rsidR="009A471F" w:rsidRDefault="009A471F" w:rsidP="00A6391B"/>
    <w:p w:rsidR="009A471F" w:rsidRDefault="009A471F"/>
    <w:sectPr w:rsidR="009A471F" w:rsidSect="006B538A">
      <w:headerReference w:type="even" r:id="rId6"/>
      <w:headerReference w:type="default" r:id="rId7"/>
      <w:headerReference w:type="first" r:id="rId8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71F" w:rsidRDefault="009A471F" w:rsidP="006B538A">
      <w:pPr>
        <w:spacing w:after="0" w:line="240" w:lineRule="auto"/>
      </w:pPr>
      <w:r>
        <w:separator/>
      </w:r>
    </w:p>
  </w:endnote>
  <w:endnote w:type="continuationSeparator" w:id="1">
    <w:p w:rsidR="009A471F" w:rsidRDefault="009A471F" w:rsidP="006B5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71F" w:rsidRDefault="009A471F" w:rsidP="006B538A">
      <w:pPr>
        <w:spacing w:after="0" w:line="240" w:lineRule="auto"/>
      </w:pPr>
      <w:r>
        <w:separator/>
      </w:r>
    </w:p>
  </w:footnote>
  <w:footnote w:type="continuationSeparator" w:id="1">
    <w:p w:rsidR="009A471F" w:rsidRDefault="009A471F" w:rsidP="006B5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71F" w:rsidRDefault="009A471F">
    <w:pPr>
      <w:pStyle w:val="Header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90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71F" w:rsidRDefault="009A471F" w:rsidP="001E10A3">
    <w:pPr>
      <w:pStyle w:val="Header"/>
    </w:pPr>
    <w:r w:rsidRPr="00F96B35">
      <w:rPr>
        <w:rFonts w:ascii="Verdana" w:hAnsi="Verdana"/>
        <w:b/>
        <w:noProof/>
        <w:color w:val="1F497D"/>
        <w:sz w:val="20"/>
        <w:szCs w:val="20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i1028" type="#_x0000_t75" alt="cid:image007.jpg@01D01B71.2D012AD0" style="width:216.75pt;height:41.25pt;visibility:visible">
          <v:imagedata r:id="rId1" r:href="rId2"/>
        </v:shape>
      </w:pict>
    </w:r>
    <w:r w:rsidRPr="00F96B35">
      <w:rPr>
        <w:rFonts w:ascii="Verdana" w:hAnsi="Verdana"/>
        <w:b/>
        <w:noProof/>
        <w:color w:val="1F497D"/>
        <w:sz w:val="20"/>
        <w:szCs w:val="20"/>
        <w:lang w:val="es-ES" w:eastAsia="es-ES"/>
      </w:rPr>
      <w:pict>
        <v:shape id="Imagen 2" o:spid="_x0000_i1029" type="#_x0000_t75" alt="cid:image008.jpg@01D01B71.2D012AD0" style="width:100.5pt;height:42pt;visibility:visible">
          <v:imagedata r:id="rId3" r:href="rId4"/>
        </v:shape>
      </w:pict>
    </w:r>
    <w:r w:rsidRPr="00F96B35">
      <w:rPr>
        <w:noProof/>
        <w:lang w:val="es-ES" w:eastAsia="es-ES"/>
      </w:rPr>
      <w:pict>
        <v:shape id="Imagen 3" o:spid="_x0000_i1030" type="#_x0000_t75" alt="cid:image009.png@01D01B71.2D012AD0" style="width:60.75pt;height:57pt;visibility:visible">
          <v:imagedata r:id="rId5" r:href="rId6"/>
        </v:shape>
      </w:pict>
    </w:r>
  </w:p>
  <w:p w:rsidR="009A471F" w:rsidRDefault="009A471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71F" w:rsidRDefault="009A471F">
    <w:pPr>
      <w:pStyle w:val="Header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01989" o:spid="_x0000_s2050" type="#_x0000_t75" style="position:absolute;margin-left:0;margin-top:0;width:595.45pt;height:842.05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6E73"/>
    <w:rsid w:val="00007D01"/>
    <w:rsid w:val="00193816"/>
    <w:rsid w:val="001A3605"/>
    <w:rsid w:val="001E10A3"/>
    <w:rsid w:val="00236F51"/>
    <w:rsid w:val="002B3EC0"/>
    <w:rsid w:val="00590568"/>
    <w:rsid w:val="005D4224"/>
    <w:rsid w:val="00616E73"/>
    <w:rsid w:val="006B538A"/>
    <w:rsid w:val="006B7689"/>
    <w:rsid w:val="006E5486"/>
    <w:rsid w:val="00821933"/>
    <w:rsid w:val="00826669"/>
    <w:rsid w:val="00852545"/>
    <w:rsid w:val="009A471F"/>
    <w:rsid w:val="00A6391B"/>
    <w:rsid w:val="00AE492F"/>
    <w:rsid w:val="00EC5F2A"/>
    <w:rsid w:val="00F9089D"/>
    <w:rsid w:val="00F96B35"/>
    <w:rsid w:val="00FD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91B"/>
    <w:pPr>
      <w:spacing w:after="200" w:line="276" w:lineRule="auto"/>
    </w:pPr>
    <w:rPr>
      <w:lang w:val="es-A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B538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53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B538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9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05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cid:image007.jpg@01D01B71.2D012AD0" TargetMode="External"/><Relationship Id="rId1" Type="http://schemas.openxmlformats.org/officeDocument/2006/relationships/image" Target="media/image2.jpeg"/><Relationship Id="rId6" Type="http://schemas.openxmlformats.org/officeDocument/2006/relationships/image" Target="cid:image009.png@01D01B71.2D012AD0" TargetMode="External"/><Relationship Id="rId5" Type="http://schemas.openxmlformats.org/officeDocument/2006/relationships/image" Target="media/image4.png"/><Relationship Id="rId4" Type="http://schemas.openxmlformats.org/officeDocument/2006/relationships/image" Target="cid:image008.jpg@01D01B71.2D012AD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135</Words>
  <Characters>748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 piloto en el marco de la Membresía Asociada de la Argentina al Laboratorio Europeo de Biología Molecular (EMBL)</dc:title>
  <dc:subject/>
  <dc:creator>SAN MIGUEL Franco Ariel</dc:creator>
  <cp:keywords/>
  <dc:description/>
  <cp:lastModifiedBy>Caro</cp:lastModifiedBy>
  <cp:revision>2</cp:revision>
  <dcterms:created xsi:type="dcterms:W3CDTF">2015-01-21T18:12:00Z</dcterms:created>
  <dcterms:modified xsi:type="dcterms:W3CDTF">2015-01-21T18:12:00Z</dcterms:modified>
</cp:coreProperties>
</file>